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0C4D" w14:textId="77777777" w:rsidR="00AA0E32" w:rsidRDefault="0088689E" w:rsidP="00AA0E32">
      <w:pPr>
        <w:pStyle w:val="berschrift3"/>
        <w:jc w:val="center"/>
        <w:rPr>
          <w:rFonts w:ascii="Verdana" w:hAnsi="Verdana"/>
        </w:rPr>
      </w:pPr>
      <w:r w:rsidRPr="00C33E9F">
        <w:rPr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5660098B" wp14:editId="3D5AEB3F">
            <wp:simplePos x="0" y="0"/>
            <wp:positionH relativeFrom="column">
              <wp:posOffset>4279900</wp:posOffset>
            </wp:positionH>
            <wp:positionV relativeFrom="paragraph">
              <wp:posOffset>-692785</wp:posOffset>
            </wp:positionV>
            <wp:extent cx="1989455" cy="1302385"/>
            <wp:effectExtent l="0" t="0" r="0" b="0"/>
            <wp:wrapNone/>
            <wp:docPr id="1" name="Grafik 1" descr="http://intranet.intern.obk.de/imperia/md/images/cms200/02_kreisllogos/amt_51_obk_r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intranet.intern.obk.de/imperia/md/images/cms200/02_kreisllogos/amt_51_obk_rgb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E32">
        <w:rPr>
          <w:rFonts w:ascii="Verdana" w:hAnsi="Verdana"/>
          <w:u w:val="single"/>
        </w:rPr>
        <w:t>Antrag</w:t>
      </w:r>
      <w:r w:rsidR="00AA0E32">
        <w:rPr>
          <w:rFonts w:ascii="Verdana" w:hAnsi="Verdana"/>
        </w:rPr>
        <w:t xml:space="preserve"> für die Gewährung eines Zuschusses </w:t>
      </w:r>
    </w:p>
    <w:p w14:paraId="3C81BD1D" w14:textId="77777777" w:rsidR="00AA0E32" w:rsidRDefault="00AA0E32" w:rsidP="00AA0E32">
      <w:pPr>
        <w:pStyle w:val="berschrift3"/>
        <w:jc w:val="center"/>
        <w:rPr>
          <w:rFonts w:ascii="Verdana" w:hAnsi="Verdana"/>
        </w:rPr>
      </w:pPr>
      <w:r>
        <w:rPr>
          <w:rFonts w:ascii="Verdana" w:hAnsi="Verdana"/>
        </w:rPr>
        <w:t>zur Durchführung einer Bildungsveranstaltung</w:t>
      </w:r>
    </w:p>
    <w:p w14:paraId="5840E4E4" w14:textId="77777777" w:rsidR="00AA0E32" w:rsidRDefault="00AA0E32" w:rsidP="00AA0E32">
      <w:pPr>
        <w:pStyle w:val="Default"/>
      </w:pPr>
    </w:p>
    <w:p w14:paraId="4C99D31F" w14:textId="77777777" w:rsidR="00AA0E32" w:rsidRDefault="00AA0E32" w:rsidP="00AA0E32">
      <w:pPr>
        <w:pStyle w:val="Default"/>
      </w:pPr>
      <w:r>
        <w:rPr>
          <w:rFonts w:ascii="Verdana" w:hAnsi="Verdana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Tagesveranstaltung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mehrtägige Veranstaltung</w:t>
      </w:r>
    </w:p>
    <w:p w14:paraId="4445335D" w14:textId="77777777" w:rsidR="00AA0E32" w:rsidRDefault="00AA0E32" w:rsidP="00AA0E32">
      <w:pPr>
        <w:pStyle w:val="Default"/>
      </w:pPr>
    </w:p>
    <w:p w14:paraId="2DD04E3A" w14:textId="77777777" w:rsidR="00AA0E32" w:rsidRDefault="00AA0E32" w:rsidP="00AA0E3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für Teilnehmende aus dem Zuständigkeitsbereich des Kreisjugendamtes (Kommunen </w:t>
      </w:r>
      <w:r>
        <w:rPr>
          <w:rFonts w:ascii="Verdana" w:hAnsi="Verdana"/>
          <w:b/>
          <w:sz w:val="20"/>
          <w:szCs w:val="20"/>
        </w:rPr>
        <w:t>Bergneustadt, Engelski</w:t>
      </w:r>
      <w:r w:rsidR="002C79AC">
        <w:rPr>
          <w:rFonts w:ascii="Verdana" w:hAnsi="Verdana"/>
          <w:b/>
          <w:sz w:val="20"/>
          <w:szCs w:val="20"/>
        </w:rPr>
        <w:t>r</w:t>
      </w:r>
      <w:r>
        <w:rPr>
          <w:rFonts w:ascii="Verdana" w:hAnsi="Verdana"/>
          <w:b/>
          <w:sz w:val="20"/>
          <w:szCs w:val="20"/>
        </w:rPr>
        <w:t>chen, Hückeswagen, Lindlar, Marienheide, Morsbach, Nümbrecht, Reichshof und Waldbröl</w:t>
      </w:r>
      <w:r>
        <w:rPr>
          <w:rFonts w:ascii="Verdana" w:hAnsi="Verdana"/>
          <w:sz w:val="20"/>
          <w:szCs w:val="20"/>
        </w:rPr>
        <w:t>)</w:t>
      </w:r>
    </w:p>
    <w:p w14:paraId="2B55DFF0" w14:textId="77777777" w:rsidR="00AA0E32" w:rsidRDefault="00AA0E32" w:rsidP="00AA0E32">
      <w:pPr>
        <w:rPr>
          <w:rFonts w:ascii="Verdana" w:hAnsi="Verdana"/>
          <w:sz w:val="22"/>
          <w:szCs w:val="20"/>
        </w:rPr>
      </w:pPr>
    </w:p>
    <w:tbl>
      <w:tblPr>
        <w:tblStyle w:val="Tabellenraster"/>
        <w:tblW w:w="928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3600"/>
        <w:gridCol w:w="1620"/>
      </w:tblGrid>
      <w:tr w:rsidR="008B1046" w14:paraId="2263BC20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BE00" w14:textId="77777777" w:rsidR="008B1046" w:rsidRPr="008B1046" w:rsidRDefault="008B104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1046">
              <w:rPr>
                <w:rFonts w:ascii="Verdana" w:hAnsi="Verdana"/>
                <w:b/>
                <w:sz w:val="20"/>
                <w:szCs w:val="20"/>
              </w:rPr>
              <w:t>Angaben zu(r)m Antragstellenden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C83E" w14:textId="77777777" w:rsidR="008B1046" w:rsidRDefault="008B1046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BB9583" w14:textId="77777777" w:rsidR="008B1046" w:rsidRPr="008B1046" w:rsidRDefault="008B1046">
            <w:pPr>
              <w:rPr>
                <w:rFonts w:ascii="Verdana" w:hAnsi="Verdana"/>
              </w:rPr>
            </w:pPr>
            <w:r w:rsidRPr="008B1046">
              <w:rPr>
                <w:rFonts w:ascii="Verdana" w:hAnsi="Verdana"/>
                <w:sz w:val="16"/>
              </w:rPr>
              <w:t>Freilassen für Einträge des Jugendamtes</w:t>
            </w:r>
          </w:p>
        </w:tc>
      </w:tr>
      <w:tr w:rsidR="00AA0E32" w14:paraId="315C9A37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E2ED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72F28CFD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Träger der Maßnahme (Jugendorganisation)</w:t>
            </w:r>
          </w:p>
          <w:p w14:paraId="5E17BF84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23A9" w14:textId="77777777" w:rsidR="00AA0E32" w:rsidRDefault="00AA0E32" w:rsidP="008161D5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8161D5">
              <w:rPr>
                <w:rFonts w:ascii="Verdana" w:hAnsi="Verdana"/>
                <w:b/>
                <w:sz w:val="18"/>
                <w:szCs w:val="18"/>
              </w:rPr>
              <w:t> </w:t>
            </w:r>
            <w:r w:rsidR="008161D5">
              <w:rPr>
                <w:rFonts w:ascii="Verdana" w:hAnsi="Verdana"/>
                <w:b/>
                <w:sz w:val="18"/>
                <w:szCs w:val="18"/>
              </w:rPr>
              <w:t> </w:t>
            </w:r>
            <w:r w:rsidR="008161D5">
              <w:rPr>
                <w:rFonts w:ascii="Verdana" w:hAnsi="Verdana"/>
                <w:b/>
                <w:sz w:val="18"/>
                <w:szCs w:val="18"/>
              </w:rPr>
              <w:t> </w:t>
            </w:r>
            <w:r w:rsidR="008161D5">
              <w:rPr>
                <w:rFonts w:ascii="Verdana" w:hAnsi="Verdana"/>
                <w:b/>
                <w:sz w:val="18"/>
                <w:szCs w:val="18"/>
              </w:rPr>
              <w:t> </w:t>
            </w:r>
            <w:r w:rsidR="008161D5">
              <w:rPr>
                <w:rFonts w:ascii="Verdana" w:hAnsi="Verdana"/>
                <w:b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3C33FC23" w14:textId="77777777" w:rsidR="00AA0E32" w:rsidRDefault="00AA0E32"/>
        </w:tc>
      </w:tr>
      <w:tr w:rsidR="00AA0E32" w14:paraId="0BDE47BF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FF1B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  <w:p w14:paraId="170B8175" w14:textId="77777777" w:rsidR="00AA0E32" w:rsidRDefault="00B01E1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Ansprechperson</w:t>
            </w:r>
            <w:r w:rsidR="00AA0E32">
              <w:rPr>
                <w:rFonts w:ascii="Verdana" w:hAnsi="Verdana"/>
                <w:sz w:val="20"/>
                <w:szCs w:val="20"/>
              </w:rPr>
              <w:t xml:space="preserve"> für Schriftverkehr</w:t>
            </w:r>
          </w:p>
          <w:p w14:paraId="2F722665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(siehe Hinweis, S. 3)</w:t>
            </w:r>
          </w:p>
          <w:p w14:paraId="4937AFB5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8360" w14:textId="77777777" w:rsidR="00AA0E32" w:rsidRDefault="00AA0E3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28E4CD" w14:textId="77777777" w:rsidR="00AA0E32" w:rsidRDefault="00AA0E32"/>
        </w:tc>
      </w:tr>
      <w:tr w:rsidR="00AA0E32" w14:paraId="4BC5A957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117F" w14:textId="77777777" w:rsidR="00AA0E32" w:rsidRDefault="00AA0E32">
            <w:pPr>
              <w:rPr>
                <w:rFonts w:ascii="Verdana" w:hAnsi="Verdana"/>
                <w:sz w:val="16"/>
                <w:szCs w:val="8"/>
                <w:u w:val="single"/>
              </w:rPr>
            </w:pPr>
          </w:p>
          <w:p w14:paraId="7E732E4B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Anschrift Ansprechperson</w:t>
            </w:r>
          </w:p>
          <w:p w14:paraId="23C3E870" w14:textId="77777777" w:rsidR="00AA0E32" w:rsidRDefault="00AA0E32">
            <w:pPr>
              <w:rPr>
                <w:rFonts w:ascii="Verdana" w:hAnsi="Verdana"/>
                <w:sz w:val="20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C776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24C8CB3E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629C70A" w14:textId="77777777" w:rsidR="00AA0E32" w:rsidRDefault="00AA0E32"/>
        </w:tc>
      </w:tr>
      <w:tr w:rsidR="00AA0E32" w14:paraId="6D912B31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5F38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5197E7C5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 Ansprechperson</w:t>
            </w:r>
          </w:p>
          <w:p w14:paraId="4BA3574B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Zwischen 8-16 Uhr</w:t>
            </w:r>
          </w:p>
          <w:p w14:paraId="5458B335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E5B9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4D7CD282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8A49912" w14:textId="77777777" w:rsidR="00AA0E32" w:rsidRDefault="00AA0E32"/>
        </w:tc>
      </w:tr>
      <w:tr w:rsidR="00AA0E32" w14:paraId="730E9685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E6F7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3CD38EC9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E-Mail Ansprechperson</w:t>
            </w:r>
          </w:p>
          <w:p w14:paraId="1B199501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14FD" w14:textId="77777777" w:rsidR="00AA0E32" w:rsidRDefault="00AA0E32">
            <w:pPr>
              <w:rPr>
                <w:rFonts w:ascii="Verdana" w:hAnsi="Verdana"/>
                <w:sz w:val="20"/>
                <w:szCs w:val="20"/>
                <w:lang w:val="sv-S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0100EA5" w14:textId="77777777" w:rsidR="00AA0E32" w:rsidRDefault="00AA0E32">
            <w:pPr>
              <w:rPr>
                <w:lang w:val="sv-SE"/>
              </w:rPr>
            </w:pPr>
          </w:p>
        </w:tc>
      </w:tr>
    </w:tbl>
    <w:p w14:paraId="11B17091" w14:textId="77777777" w:rsidR="00AA0E32" w:rsidRDefault="00AA0E32" w:rsidP="00AA0E32">
      <w:pPr>
        <w:rPr>
          <w:rFonts w:ascii="Verdana" w:hAnsi="Verdana"/>
          <w:b/>
          <w:sz w:val="20"/>
          <w:szCs w:val="20"/>
          <w:lang w:val="sv-SE"/>
        </w:rPr>
      </w:pPr>
    </w:p>
    <w:p w14:paraId="5F383514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Bankverbindung der Organisation </w:t>
      </w:r>
    </w:p>
    <w:tbl>
      <w:tblPr>
        <w:tblStyle w:val="Tabellenraster"/>
        <w:tblW w:w="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3600"/>
        <w:gridCol w:w="1620"/>
      </w:tblGrid>
      <w:tr w:rsidR="00AA0E32" w14:paraId="6DDE5951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2845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196A970A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Kontoinhaber </w:t>
            </w:r>
            <w:r>
              <w:rPr>
                <w:rFonts w:ascii="Verdana" w:hAnsi="Verdana"/>
                <w:b/>
                <w:sz w:val="14"/>
                <w:szCs w:val="14"/>
              </w:rPr>
              <w:t>(siehe Hinweise, S. 3)</w:t>
            </w:r>
          </w:p>
          <w:p w14:paraId="29312869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0C73" w14:textId="77777777" w:rsidR="00AA0E32" w:rsidRDefault="009F194D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A327C7C" w14:textId="77777777" w:rsidR="00AA0E32" w:rsidRDefault="00AA0E32"/>
        </w:tc>
      </w:tr>
      <w:tr w:rsidR="00AA0E32" w14:paraId="6BD5959B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6214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7D60513C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Bank</w:t>
            </w:r>
          </w:p>
          <w:p w14:paraId="73195EEF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E5A5" w14:textId="77777777" w:rsidR="00AA0E32" w:rsidRDefault="009F194D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385B74A" w14:textId="77777777" w:rsidR="00AA0E32" w:rsidRDefault="00AA0E32"/>
        </w:tc>
      </w:tr>
      <w:tr w:rsidR="00AA0E32" w14:paraId="5B572109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41BB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58BBAED3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IBAN</w:t>
            </w:r>
          </w:p>
          <w:p w14:paraId="332EB34A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E12C" w14:textId="77777777" w:rsidR="00AA0E32" w:rsidRDefault="009F194D" w:rsidP="009F194D">
            <w:pPr>
              <w:rPr>
                <w:rFonts w:ascii="Verdana" w:hAnsi="Verdana"/>
                <w:sz w:val="18"/>
                <w:szCs w:val="18"/>
              </w:rPr>
            </w:pPr>
            <w:r>
              <w:fldChar w:fldCharType="begin">
                <w:ffData>
                  <w:name w:val="Text8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88"/>
            <w:r>
              <w:instrText xml:space="preserve"> FORMTEXT </w:instrText>
            </w:r>
            <w:r>
              <w:fldChar w:fldCharType="separate"/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3EB0CCF" w14:textId="77777777" w:rsidR="00AA0E32" w:rsidRDefault="00AA0E32"/>
        </w:tc>
      </w:tr>
    </w:tbl>
    <w:p w14:paraId="389B4D2E" w14:textId="77777777" w:rsidR="00AA0E32" w:rsidRDefault="00AA0E32" w:rsidP="00AA0E32">
      <w:pPr>
        <w:rPr>
          <w:rFonts w:ascii="Verdana" w:hAnsi="Verdana"/>
          <w:b/>
          <w:sz w:val="18"/>
          <w:szCs w:val="18"/>
        </w:rPr>
      </w:pPr>
    </w:p>
    <w:p w14:paraId="38ECC1AB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Angaben zur Bildungsveranstaltung</w:t>
      </w:r>
    </w:p>
    <w:tbl>
      <w:tblPr>
        <w:tblStyle w:val="Tabellenraster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AA0E32" w14:paraId="616780B4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7C6F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25889AD3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Thema der Bildungsveranstaltung</w:t>
            </w:r>
          </w:p>
          <w:p w14:paraId="04A844BB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76A0" w14:textId="77777777" w:rsidR="00AA0E32" w:rsidRDefault="00AA0E32">
            <w:pPr>
              <w:rPr>
                <w:rFonts w:ascii="Verdana" w:hAnsi="Verdana"/>
                <w:b/>
                <w:sz w:val="8"/>
                <w:szCs w:val="8"/>
              </w:rPr>
            </w:pPr>
          </w:p>
          <w:p w14:paraId="2410B6E9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3045D9DE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02C3EF98" w14:textId="77777777" w:rsidR="00AA0E32" w:rsidRDefault="00AA0E32">
            <w:pPr>
              <w:rPr>
                <w:rFonts w:ascii="Verdana" w:hAnsi="Verdana"/>
                <w:b/>
                <w:sz w:val="8"/>
                <w:szCs w:val="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1CB5ACF" w14:textId="77777777" w:rsidR="00AA0E32" w:rsidRDefault="00AA0E32"/>
        </w:tc>
      </w:tr>
      <w:tr w:rsidR="00AA0E32" w14:paraId="1ABA5769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7180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  <w:p w14:paraId="4A2C1BDC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Die Veranstaltung liegt im Interesse der Jugendarbeit.</w:t>
            </w:r>
          </w:p>
          <w:p w14:paraId="19359107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85AC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DFF2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9F0ECD4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A0E32" w14:paraId="1BF5B6A5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1B2D" w14:textId="77777777" w:rsidR="00AA0E32" w:rsidRDefault="00AA0E32">
            <w:pPr>
              <w:rPr>
                <w:rFonts w:ascii="Verdana" w:hAnsi="Verdana"/>
                <w:sz w:val="4"/>
                <w:szCs w:val="8"/>
                <w:u w:val="single"/>
              </w:rPr>
            </w:pPr>
          </w:p>
          <w:p w14:paraId="26F78ADB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Dauer der Maßnahme  </w:t>
            </w:r>
          </w:p>
          <w:p w14:paraId="0196B0A1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C564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vom   </w:t>
            </w:r>
            <w:bookmarkStart w:id="1" w:name="Text86"/>
            <w:r>
              <w:fldChar w:fldCharType="begin">
                <w:ffData>
                  <w:name w:val="Text8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fldChar w:fldCharType="separate"/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>
              <w:fldChar w:fldCharType="end"/>
            </w:r>
            <w:bookmarkEnd w:id="1"/>
            <w:r w:rsidR="0010618F"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bis </w:t>
            </w:r>
            <w:bookmarkStart w:id="2" w:name="Text87"/>
            <w:r>
              <w:fldChar w:fldCharType="begin">
                <w:ffData>
                  <w:name w:val="Text8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fldChar w:fldCharType="separate"/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3E5B49F2" w14:textId="77777777" w:rsidR="00AA0E32" w:rsidRDefault="00AA0E32">
            <w:pPr>
              <w:rPr>
                <w:rFonts w:ascii="Verdana" w:hAnsi="Verdana"/>
                <w:sz w:val="14"/>
                <w:szCs w:val="20"/>
              </w:rPr>
            </w:pPr>
          </w:p>
          <w:p w14:paraId="4F30AC3B" w14:textId="77777777" w:rsidR="00AA0E32" w:rsidRDefault="00AA0E32">
            <w:r>
              <w:rPr>
                <w:rFonts w:ascii="Verdana" w:hAnsi="Verdana"/>
                <w:sz w:val="20"/>
                <w:szCs w:val="20"/>
              </w:rPr>
              <w:t xml:space="preserve">=     </w:t>
            </w:r>
            <w:bookmarkStart w:id="3" w:name="Text67"/>
            <w:r>
              <w:fldChar w:fldCharType="begin">
                <w:ffData>
                  <w:name w:val="Text6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fldChar w:fldCharType="separate"/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 w:rsidR="00DC06E3"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rPr>
                <w:rFonts w:ascii="Verdana" w:hAnsi="Verdana"/>
                <w:sz w:val="20"/>
                <w:szCs w:val="20"/>
              </w:rPr>
              <w:t xml:space="preserve"> Tage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94C3764" w14:textId="77777777" w:rsidR="00AA0E32" w:rsidRDefault="00AA0E32"/>
        </w:tc>
      </w:tr>
      <w:tr w:rsidR="00AA0E32" w14:paraId="237F3E61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9E13" w14:textId="77777777" w:rsidR="00AA0E32" w:rsidRDefault="00AA0E32">
            <w:pPr>
              <w:rPr>
                <w:rFonts w:ascii="Verdana" w:hAnsi="Verdana"/>
                <w:sz w:val="4"/>
                <w:szCs w:val="8"/>
                <w:u w:val="single"/>
              </w:rPr>
            </w:pPr>
          </w:p>
          <w:p w14:paraId="2DF91958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Veranstaltungsort</w:t>
            </w:r>
          </w:p>
          <w:p w14:paraId="484E01A9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8F2D" w14:textId="77777777" w:rsidR="00AA0E32" w:rsidRDefault="00AA0E32">
            <w:pPr>
              <w:rPr>
                <w:rFonts w:ascii="Verdana" w:hAnsi="Verdana"/>
                <w:b/>
                <w:sz w:val="8"/>
                <w:szCs w:val="8"/>
              </w:rPr>
            </w:pPr>
          </w:p>
          <w:p w14:paraId="3E5BA8EF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5D6CAEC4" w14:textId="77777777" w:rsidR="00AA0E32" w:rsidRDefault="00AA0E3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  <w:p w14:paraId="2D797C28" w14:textId="77777777" w:rsidR="00AA0E32" w:rsidRDefault="00AA0E32">
            <w:pPr>
              <w:rPr>
                <w:rFonts w:ascii="Verdana" w:hAnsi="Verdana"/>
                <w:b/>
                <w:sz w:val="8"/>
                <w:szCs w:val="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89CD40A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6388D24C" w14:textId="77777777" w:rsidR="00AA0E32" w:rsidRDefault="00AA0E32" w:rsidP="00AA0E32">
      <w:pPr>
        <w:rPr>
          <w:rFonts w:ascii="Verdana" w:hAnsi="Verdana"/>
          <w:b/>
          <w:sz w:val="18"/>
          <w:szCs w:val="18"/>
          <w:u w:val="single"/>
        </w:rPr>
      </w:pPr>
    </w:p>
    <w:p w14:paraId="12F89D41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Voraussichtliche Anzahl der Teilnehmenden </w:t>
      </w:r>
    </w:p>
    <w:tbl>
      <w:tblPr>
        <w:tblStyle w:val="Tabellenraster"/>
        <w:tblW w:w="928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3600"/>
        <w:gridCol w:w="1620"/>
      </w:tblGrid>
      <w:tr w:rsidR="00AA0E32" w14:paraId="11715778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2D0" w14:textId="77777777" w:rsidR="00AA0E32" w:rsidRDefault="00AA0E32">
            <w:pPr>
              <w:rPr>
                <w:rFonts w:ascii="Verdana" w:hAnsi="Verdana"/>
                <w:sz w:val="6"/>
                <w:szCs w:val="8"/>
              </w:rPr>
            </w:pPr>
          </w:p>
          <w:p w14:paraId="5ECE2B59" w14:textId="77777777" w:rsidR="00AA0E32" w:rsidRDefault="008B104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Teilnehmende gesamt</w:t>
            </w:r>
            <w:r w:rsidR="00AA0E32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661E3DA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4"/>
                <w:szCs w:val="14"/>
              </w:rPr>
              <w:t>ohne Leitungs-, Betreuungskräfte und Referierende</w:t>
            </w:r>
          </w:p>
          <w:p w14:paraId="146EF8F7" w14:textId="77777777" w:rsidR="00AA0E32" w:rsidRDefault="00AA0E32">
            <w:pPr>
              <w:rPr>
                <w:rFonts w:ascii="Verdana" w:hAnsi="Verdana"/>
                <w:sz w:val="6"/>
                <w:szCs w:val="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DC3F" w14:textId="77777777" w:rsidR="00AA0E32" w:rsidRDefault="00AA0E32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F7B1F6C" w14:textId="77777777" w:rsidR="00AA0E32" w:rsidRDefault="00AA0E32"/>
        </w:tc>
      </w:tr>
      <w:tr w:rsidR="00AA0E32" w14:paraId="225A7BD3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414E" w14:textId="77777777" w:rsidR="00AA0E32" w:rsidRDefault="00AA0E32">
            <w:pPr>
              <w:rPr>
                <w:rFonts w:ascii="Verdana" w:hAnsi="Verdana"/>
                <w:sz w:val="6"/>
                <w:szCs w:val="8"/>
                <w:u w:val="single"/>
              </w:rPr>
            </w:pPr>
          </w:p>
          <w:p w14:paraId="4A171557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Anzahl der Teilnehmenden im Alter von 14-27 Jahren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>aus dem Zuständigkeitsbereich des Kreisjugendamtes</w:t>
            </w:r>
            <w:r>
              <w:rPr>
                <w:rFonts w:ascii="Verdana" w:hAnsi="Verdana"/>
                <w:sz w:val="20"/>
                <w:szCs w:val="20"/>
              </w:rPr>
              <w:t xml:space="preserve">        </w:t>
            </w:r>
          </w:p>
          <w:p w14:paraId="729A99CC" w14:textId="77777777" w:rsidR="00AA0E32" w:rsidRDefault="00AA0E32" w:rsidP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4"/>
                <w:szCs w:val="14"/>
              </w:rPr>
              <w:t>ohne Leitungs-, Betreuungskräfte und Referierende</w:t>
            </w:r>
          </w:p>
          <w:p w14:paraId="300B163B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974C" w14:textId="77777777" w:rsidR="00AA0E32" w:rsidRDefault="00AA0E32"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8990B7C" w14:textId="77777777" w:rsidR="00AA0E32" w:rsidRDefault="00AA0E32"/>
        </w:tc>
      </w:tr>
    </w:tbl>
    <w:p w14:paraId="044D1729" w14:textId="77777777" w:rsidR="008B1046" w:rsidRDefault="008B1046">
      <w:r>
        <w:br w:type="page"/>
      </w:r>
    </w:p>
    <w:tbl>
      <w:tblPr>
        <w:tblStyle w:val="Tabellenraster"/>
        <w:tblW w:w="928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AA0E32" w14:paraId="051B0B82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3AA4" w14:textId="77777777" w:rsidR="00AA0E32" w:rsidRDefault="00AA0E32">
            <w:pPr>
              <w:rPr>
                <w:rFonts w:ascii="Verdana" w:hAnsi="Verdana"/>
                <w:sz w:val="4"/>
                <w:szCs w:val="8"/>
              </w:rPr>
            </w:pPr>
          </w:p>
          <w:p w14:paraId="319C68A4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Anzahl von Teilnehmenden über 27 Jahre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>aus dem Zuständigkeitsbereich des Kreisjugendamte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</w:p>
          <w:p w14:paraId="586724DB" w14:textId="77777777" w:rsidR="00AA0E32" w:rsidRDefault="00AA0E32" w:rsidP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4"/>
                <w:szCs w:val="14"/>
              </w:rPr>
              <w:t>ohne Leitungs-, Betreuungskräfte und Referierende</w:t>
            </w:r>
          </w:p>
          <w:p w14:paraId="07FDD821" w14:textId="77777777" w:rsidR="00AA0E32" w:rsidRDefault="00AA0E32">
            <w:pPr>
              <w:rPr>
                <w:rFonts w:ascii="Verdana" w:hAnsi="Verdana"/>
                <w:sz w:val="6"/>
                <w:szCs w:val="8"/>
                <w:u w:val="single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130D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43CA1E0" w14:textId="77777777" w:rsidR="00AA0E32" w:rsidRDefault="00AA0E32"/>
        </w:tc>
      </w:tr>
      <w:tr w:rsidR="00AA0E32" w14:paraId="08B813CC" w14:textId="77777777" w:rsidTr="008B1046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3ABD" w14:textId="77777777" w:rsidR="00AA0E32" w:rsidRDefault="00AA0E32">
            <w:pPr>
              <w:rPr>
                <w:rFonts w:ascii="Verdana" w:hAnsi="Verdana"/>
                <w:sz w:val="2"/>
                <w:szCs w:val="8"/>
              </w:rPr>
            </w:pPr>
          </w:p>
          <w:p w14:paraId="6CFB4D8F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Geschlechtsgemischte Gruppe</w:t>
            </w:r>
          </w:p>
          <w:p w14:paraId="7FDB4C2C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437A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7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4CCD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2A3820" w14:textId="77777777" w:rsidR="00AA0E32" w:rsidRDefault="00AA0E32"/>
        </w:tc>
      </w:tr>
    </w:tbl>
    <w:p w14:paraId="18DC295E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</w:p>
    <w:p w14:paraId="512BADB9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Leitungs-, Betreuungs- und Küchenkräfte</w:t>
      </w:r>
    </w:p>
    <w:tbl>
      <w:tblPr>
        <w:tblStyle w:val="Tabellenraster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4068"/>
        <w:gridCol w:w="1800"/>
        <w:gridCol w:w="1800"/>
        <w:gridCol w:w="1620"/>
      </w:tblGrid>
      <w:tr w:rsidR="00AA0E32" w14:paraId="68ACC574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835A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  <w:p w14:paraId="0F1FD1D0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Der Leiter/Die Leiterin besitzt eine </w:t>
            </w:r>
            <w:r>
              <w:rPr>
                <w:rFonts w:ascii="Verdana" w:hAnsi="Verdana"/>
                <w:b/>
                <w:sz w:val="20"/>
                <w:szCs w:val="20"/>
              </w:rPr>
              <w:t>gültige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Jugendleitercard.</w:t>
            </w:r>
          </w:p>
          <w:p w14:paraId="52C0E24B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26E5" w14:textId="77777777" w:rsidR="00AA0E32" w:rsidRDefault="00AA0E32"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2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20"/>
                <w:szCs w:val="20"/>
              </w:rPr>
              <w:t xml:space="preserve"> 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FC42" w14:textId="77777777" w:rsidR="00AA0E32" w:rsidRDefault="00AA0E32"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3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B201405" w14:textId="77777777" w:rsidR="00AA0E32" w:rsidRDefault="00AA0E32"/>
        </w:tc>
      </w:tr>
      <w:tr w:rsidR="00AA0E32" w14:paraId="1F178456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E878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  <w:p w14:paraId="2E261F62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Er/Sie ist Erzieher/in, Sozialarbeiter/in, -pädagoge/in, Diakon/in, Lehrer/in, Pfarrer/in oder eine Person mit sonstiger </w:t>
            </w:r>
            <w:r>
              <w:rPr>
                <w:rFonts w:ascii="Verdana" w:hAnsi="Verdana"/>
                <w:b/>
                <w:sz w:val="20"/>
                <w:szCs w:val="20"/>
              </w:rPr>
              <w:t>pädagogischer</w:t>
            </w:r>
            <w:r>
              <w:rPr>
                <w:rFonts w:ascii="Verdana" w:hAnsi="Verdana"/>
                <w:sz w:val="20"/>
                <w:szCs w:val="20"/>
              </w:rPr>
              <w:t xml:space="preserve"> Ausbildung</w:t>
            </w:r>
          </w:p>
          <w:p w14:paraId="078EB9A3" w14:textId="77777777" w:rsidR="00AA0E32" w:rsidRDefault="00AA0E32">
            <w:pPr>
              <w:rPr>
                <w:rFonts w:ascii="Verdana" w:hAnsi="Verdana"/>
                <w:sz w:val="8"/>
                <w:szCs w:val="8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5D30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ja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AC0A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</w:rPr>
              <w:t xml:space="preserve"> nein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CFFDEEA" w14:textId="77777777" w:rsidR="00AA0E32" w:rsidRDefault="00AA0E32"/>
        </w:tc>
      </w:tr>
      <w:tr w:rsidR="00AA0E32" w14:paraId="3D0423A5" w14:textId="77777777" w:rsidTr="00AA0E32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9C19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  <w:p w14:paraId="043D6884" w14:textId="77777777" w:rsidR="00AA0E32" w:rsidRDefault="00AA0E3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Anzahl Leitungs- und Betreuungskräfte für die Gesamtgruppe</w:t>
            </w:r>
          </w:p>
          <w:p w14:paraId="42DF45FA" w14:textId="77777777" w:rsidR="00AA0E32" w:rsidRDefault="00AA0E32">
            <w:pPr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603D" w14:textId="77777777" w:rsidR="00AA0E32" w:rsidRDefault="00AA0E3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sz w:val="18"/>
                <w:szCs w:val="18"/>
              </w:rPr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="00DC06E3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654C486" w14:textId="77777777" w:rsidR="00AA0E32" w:rsidRDefault="00AA0E32"/>
        </w:tc>
      </w:tr>
    </w:tbl>
    <w:p w14:paraId="62D8380C" w14:textId="77777777" w:rsidR="00AA0E32" w:rsidRDefault="00AA0E32" w:rsidP="00AA0E32">
      <w:pPr>
        <w:rPr>
          <w:rFonts w:ascii="Verdana" w:hAnsi="Verdana"/>
          <w:sz w:val="20"/>
          <w:szCs w:val="20"/>
        </w:rPr>
      </w:pPr>
    </w:p>
    <w:p w14:paraId="1BEB0CA9" w14:textId="77777777" w:rsidR="00AA0E32" w:rsidRDefault="00AA0E32" w:rsidP="00AA0E32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Mögliche ergänzende Anmerkungen </w:t>
      </w:r>
    </w:p>
    <w:p w14:paraId="2351833E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09249ED2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8"/>
          <w:szCs w:val="20"/>
        </w:rPr>
      </w:pPr>
      <w:bookmarkStart w:id="8" w:name="Text76"/>
    </w:p>
    <w:bookmarkEnd w:id="8"/>
    <w:p w14:paraId="5CED81BB" w14:textId="77777777" w:rsidR="00AA0E32" w:rsidRDefault="009F194D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>
        <w:rPr>
          <w:rFonts w:ascii="Verdana" w:hAnsi="Verdana"/>
          <w:b/>
          <w:sz w:val="18"/>
          <w:szCs w:val="18"/>
        </w:rPr>
        <w:instrText xml:space="preserve"> FORMTEXT </w:instrText>
      </w:r>
      <w:r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separate"/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>
        <w:rPr>
          <w:rFonts w:ascii="Verdana" w:hAnsi="Verdana"/>
          <w:b/>
          <w:sz w:val="18"/>
          <w:szCs w:val="18"/>
        </w:rPr>
        <w:fldChar w:fldCharType="end"/>
      </w:r>
    </w:p>
    <w:p w14:paraId="1E96B98E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17592F2A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sz w:val="10"/>
          <w:szCs w:val="20"/>
        </w:rPr>
      </w:pPr>
    </w:p>
    <w:p w14:paraId="53732909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sz w:val="14"/>
          <w:szCs w:val="20"/>
        </w:rPr>
      </w:pPr>
      <w:r>
        <w:rPr>
          <w:rFonts w:ascii="Verdana" w:hAnsi="Verdana"/>
          <w:sz w:val="14"/>
          <w:szCs w:val="20"/>
        </w:rPr>
        <w:t xml:space="preserve">                                                                                  </w:t>
      </w:r>
      <w:r>
        <w:rPr>
          <w:rFonts w:ascii="Verdana" w:hAnsi="Verdana"/>
          <w:b/>
          <w:sz w:val="14"/>
          <w:szCs w:val="20"/>
        </w:rPr>
        <w:t>(Falls nicht ausreichend Platz, bitte gesondertes Blatt anfügen)</w:t>
      </w:r>
    </w:p>
    <w:p w14:paraId="03FA22C1" w14:textId="77777777" w:rsidR="00AA0E32" w:rsidRDefault="00AA0E32" w:rsidP="00AA0E32">
      <w:pPr>
        <w:tabs>
          <w:tab w:val="left" w:pos="5040"/>
        </w:tabs>
        <w:rPr>
          <w:rFonts w:ascii="Verdana" w:hAnsi="Verdana"/>
          <w:sz w:val="20"/>
          <w:szCs w:val="20"/>
        </w:rPr>
      </w:pPr>
    </w:p>
    <w:p w14:paraId="2E13E97B" w14:textId="77777777" w:rsidR="00AA0E32" w:rsidRDefault="00AA0E32" w:rsidP="00AA0E32">
      <w:pPr>
        <w:tabs>
          <w:tab w:val="left" w:pos="50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Das Programm der Bildungsveranstaltung wurde als Anlage (unter Verwendung des, vom Kreisjugendamt beigefügten, Formblattes oder unter Verwendung eines eigenen Dokuments mit gleichen inhaltlichen Informationen) beigefügt. </w:t>
      </w:r>
    </w:p>
    <w:p w14:paraId="4CF0E355" w14:textId="77777777" w:rsidR="00035D31" w:rsidRDefault="00035D31" w:rsidP="00AA0E32">
      <w:pPr>
        <w:tabs>
          <w:tab w:val="left" w:pos="5040"/>
        </w:tabs>
        <w:rPr>
          <w:rFonts w:ascii="Verdana" w:hAnsi="Verdana"/>
          <w:sz w:val="20"/>
          <w:szCs w:val="20"/>
        </w:rPr>
      </w:pPr>
    </w:p>
    <w:p w14:paraId="504E10F0" w14:textId="77777777" w:rsidR="002A764E" w:rsidRPr="00CD2E52" w:rsidRDefault="002A764E" w:rsidP="002A764E">
      <w:pPr>
        <w:tabs>
          <w:tab w:val="left" w:pos="50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 w:rsidR="00000000">
        <w:rPr>
          <w:rFonts w:ascii="Verdana" w:hAnsi="Verdana"/>
          <w:sz w:val="20"/>
          <w:szCs w:val="20"/>
        </w:rPr>
      </w:r>
      <w:r w:rsidR="00000000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 w:rsidR="00CD2E52" w:rsidRPr="00CD2E52">
        <w:rPr>
          <w:rFonts w:ascii="Verdana" w:hAnsi="Verdana"/>
          <w:color w:val="000000" w:themeColor="text1"/>
          <w:sz w:val="20"/>
          <w:szCs w:val="20"/>
        </w:rPr>
        <w:t xml:space="preserve">Die „Verpflichtende Standards für die Förderung von </w:t>
      </w:r>
      <w:r w:rsidR="00E267C4">
        <w:rPr>
          <w:rFonts w:ascii="Verdana" w:hAnsi="Verdana"/>
          <w:color w:val="000000" w:themeColor="text1"/>
          <w:sz w:val="20"/>
          <w:szCs w:val="20"/>
        </w:rPr>
        <w:t>Bildungsveranstaltungen</w:t>
      </w:r>
      <w:r w:rsidR="00CD2E52" w:rsidRPr="00CD2E52">
        <w:rPr>
          <w:rFonts w:ascii="Verdana" w:hAnsi="Verdana"/>
          <w:color w:val="000000" w:themeColor="text1"/>
          <w:sz w:val="20"/>
          <w:szCs w:val="20"/>
        </w:rPr>
        <w:t>“ wurden zur Kenntnis genommen. Ein unterzeichnetes Exemplar ist diesem Antrag beigefügt</w:t>
      </w:r>
      <w:r w:rsidR="00CD2E52">
        <w:rPr>
          <w:rFonts w:ascii="Verdana" w:hAnsi="Verdana"/>
          <w:color w:val="000000" w:themeColor="text1"/>
          <w:sz w:val="20"/>
          <w:szCs w:val="20"/>
        </w:rPr>
        <w:t>.</w:t>
      </w:r>
    </w:p>
    <w:p w14:paraId="5DECB7F4" w14:textId="77777777" w:rsidR="00AA0E32" w:rsidRDefault="00AA0E32" w:rsidP="00AA0E32">
      <w:pPr>
        <w:tabs>
          <w:tab w:val="left" w:pos="5040"/>
        </w:tabs>
        <w:rPr>
          <w:rFonts w:ascii="Verdana" w:hAnsi="Verdana"/>
          <w:sz w:val="20"/>
          <w:szCs w:val="20"/>
        </w:rPr>
      </w:pPr>
    </w:p>
    <w:p w14:paraId="5D59F3A4" w14:textId="77777777" w:rsidR="00AA0E32" w:rsidRDefault="00AA0E32" w:rsidP="00AA0E3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Ich erkläre ausdrücklich die Richtigkeit der vorab gemachten Angaben.</w:t>
      </w:r>
    </w:p>
    <w:p w14:paraId="5EE4B8E9" w14:textId="77777777" w:rsidR="00AA0E32" w:rsidRDefault="00AA0E32" w:rsidP="00AA0E32">
      <w:pPr>
        <w:jc w:val="both"/>
        <w:rPr>
          <w:rFonts w:ascii="Verdana" w:hAnsi="Verdana"/>
          <w:b/>
          <w:sz w:val="20"/>
          <w:szCs w:val="20"/>
        </w:rPr>
      </w:pPr>
    </w:p>
    <w:p w14:paraId="0796B6CA" w14:textId="77777777" w:rsidR="00AA0E32" w:rsidRDefault="00AA0E32" w:rsidP="00AA0E3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Ich versichere, dass die tatsächliche Kostenrechnung richtliniengemäß und fristgerecht vorgelegt wird. </w:t>
      </w:r>
    </w:p>
    <w:p w14:paraId="3BEF0553" w14:textId="77777777" w:rsidR="00AA0E32" w:rsidRDefault="00AA0E32" w:rsidP="00AA0E32">
      <w:pPr>
        <w:jc w:val="both"/>
        <w:rPr>
          <w:rFonts w:ascii="Verdana" w:hAnsi="Verdana"/>
          <w:b/>
          <w:sz w:val="20"/>
          <w:szCs w:val="20"/>
        </w:rPr>
      </w:pPr>
    </w:p>
    <w:p w14:paraId="5BAC25DB" w14:textId="77777777" w:rsidR="00AA0E32" w:rsidRDefault="00AA0E32" w:rsidP="00AA0E3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Ich versichere, dass zwischen Träger und zuständigem Jugendamt eine Vereinbarung zur Vorlage des erweiterten Führungszeugnisses für ehren- und nebenamtlich tätige Mitarbeiter in der Kinder- und Jugendarbeit abgeschlossen wurde. </w:t>
      </w:r>
    </w:p>
    <w:p w14:paraId="76352131" w14:textId="77777777" w:rsidR="00AA0E32" w:rsidRDefault="00AA0E32" w:rsidP="00AA0E32">
      <w:pPr>
        <w:jc w:val="both"/>
        <w:rPr>
          <w:rFonts w:ascii="Verdana" w:hAnsi="Verdana"/>
          <w:sz w:val="20"/>
          <w:szCs w:val="20"/>
        </w:rPr>
      </w:pPr>
    </w:p>
    <w:p w14:paraId="6F473E72" w14:textId="77777777" w:rsidR="00AA0E32" w:rsidRDefault="00AA0E32" w:rsidP="00AA0E32">
      <w:pPr>
        <w:jc w:val="both"/>
        <w:rPr>
          <w:rFonts w:ascii="Verdana" w:hAnsi="Verdana"/>
          <w:sz w:val="20"/>
          <w:szCs w:val="20"/>
        </w:rPr>
      </w:pPr>
    </w:p>
    <w:p w14:paraId="1B33A01D" w14:textId="77777777" w:rsidR="00AA0E32" w:rsidRDefault="00AA0E32" w:rsidP="00AA0E3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6"/>
            </w:textInput>
          </w:ffData>
        </w:fldChar>
      </w:r>
      <w:r>
        <w:rPr>
          <w:rFonts w:ascii="Verdana" w:hAnsi="Verdana"/>
          <w:b/>
          <w:sz w:val="18"/>
          <w:szCs w:val="18"/>
        </w:rPr>
        <w:instrText xml:space="preserve"> FORMTEXT </w:instrText>
      </w:r>
      <w:r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separate"/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 w:rsidR="00DC06E3">
        <w:rPr>
          <w:rFonts w:ascii="Verdana" w:hAnsi="Verdana"/>
          <w:b/>
          <w:noProof/>
          <w:sz w:val="18"/>
          <w:szCs w:val="18"/>
        </w:rPr>
        <w:t> </w:t>
      </w:r>
      <w:r>
        <w:rPr>
          <w:rFonts w:ascii="Verdana" w:hAnsi="Verdana"/>
          <w:b/>
          <w:sz w:val="18"/>
          <w:szCs w:val="18"/>
        </w:rPr>
        <w:fldChar w:fldCharType="end"/>
      </w:r>
    </w:p>
    <w:p w14:paraId="26924663" w14:textId="77777777" w:rsidR="00AA0E32" w:rsidRDefault="00AA0E32" w:rsidP="00AA0E32">
      <w:pPr>
        <w:tabs>
          <w:tab w:val="left" w:pos="4680"/>
        </w:tabs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________________________________</w:t>
      </w:r>
      <w:r>
        <w:rPr>
          <w:rFonts w:ascii="Verdana" w:hAnsi="Verdana"/>
          <w:sz w:val="20"/>
          <w:szCs w:val="20"/>
        </w:rPr>
        <w:tab/>
        <w:t xml:space="preserve">        </w:t>
      </w:r>
      <w:r>
        <w:rPr>
          <w:rFonts w:ascii="Verdana" w:hAnsi="Verdana"/>
          <w:sz w:val="20"/>
          <w:szCs w:val="20"/>
          <w:u w:val="single"/>
        </w:rPr>
        <w:t>______________________________</w:t>
      </w:r>
    </w:p>
    <w:p w14:paraId="54A3133D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Ort / Datum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Unterschrift</w:t>
      </w:r>
    </w:p>
    <w:p w14:paraId="0F25EBBF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3CD1B708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54679408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24A6E6DA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31F2FAE9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51907B95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2EE1F326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2D39C17D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1BC0933B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5DD0876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B9A8264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Bitte senden Sie den ausgefüllten und unterschriebenen Antrag</w:t>
      </w:r>
      <w:r w:rsidR="00035D31">
        <w:rPr>
          <w:rFonts w:ascii="Verdana" w:hAnsi="Verdana"/>
          <w:sz w:val="20"/>
          <w:szCs w:val="20"/>
        </w:rPr>
        <w:t xml:space="preserve"> </w:t>
      </w:r>
      <w:r w:rsidR="00035D31" w:rsidRPr="002C79AC">
        <w:rPr>
          <w:rFonts w:ascii="Verdana" w:hAnsi="Verdana"/>
          <w:sz w:val="20"/>
          <w:szCs w:val="20"/>
        </w:rPr>
        <w:t>samt Anlagen</w:t>
      </w:r>
      <w:r w:rsidRPr="002C79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an</w:t>
      </w:r>
    </w:p>
    <w:p w14:paraId="018902E9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00414A30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63C7C6FD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0229BC0E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16200E86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66D9EF50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51BECF97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202EB38B" w14:textId="77777777" w:rsidR="00AA0E32" w:rsidRDefault="00AA0E32" w:rsidP="00AA0E32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Oberbergischer Kreis</w:t>
      </w:r>
    </w:p>
    <w:p w14:paraId="3AAA8D40" w14:textId="77777777" w:rsidR="00AA0E32" w:rsidRDefault="00035D31" w:rsidP="00AA0E32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Jugendamt </w:t>
      </w:r>
      <w:r w:rsidRPr="002C79AC">
        <w:rPr>
          <w:rFonts w:ascii="Verdana" w:hAnsi="Verdana"/>
          <w:b/>
          <w:sz w:val="20"/>
          <w:szCs w:val="20"/>
        </w:rPr>
        <w:t>/ 51-Q</w:t>
      </w:r>
    </w:p>
    <w:p w14:paraId="3BF99B1B" w14:textId="77777777" w:rsidR="00AA0E32" w:rsidRDefault="00AA0E32" w:rsidP="00AA0E32">
      <w:pPr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Am Wiedenhof 5</w:t>
      </w:r>
    </w:p>
    <w:p w14:paraId="71C01FE4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51643 Gummersbach</w:t>
      </w:r>
    </w:p>
    <w:p w14:paraId="729459CC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045DD92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53520A9F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0D6E54C6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5CB6EFB1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7116493E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7F04B798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73044DF5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072FA712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A2902C7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8"/>
          <w:szCs w:val="20"/>
        </w:rPr>
      </w:pPr>
    </w:p>
    <w:p w14:paraId="225C70B3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12"/>
          <w:szCs w:val="20"/>
        </w:rPr>
      </w:pPr>
    </w:p>
    <w:p w14:paraId="4F5C45CA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34"/>
          <w:szCs w:val="20"/>
        </w:rPr>
        <w:t>Wichtige Hinweise</w:t>
      </w:r>
      <w:r>
        <w:rPr>
          <w:rFonts w:ascii="Verdana" w:hAnsi="Verdana"/>
          <w:sz w:val="20"/>
          <w:szCs w:val="20"/>
        </w:rPr>
        <w:t>:</w:t>
      </w:r>
    </w:p>
    <w:p w14:paraId="21EE2A28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8D3F6DB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  <w:u w:val="single"/>
        </w:rPr>
        <w:t>Antragsstellung:</w:t>
      </w:r>
      <w:r>
        <w:rPr>
          <w:rFonts w:ascii="Verdana" w:hAnsi="Verdana"/>
          <w:b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>Der Antrag muss vier Wochen vor Beginn der Maßnahme beim Kreisjugendamt eingereicht werden. (siehe Förderrichtlinien)</w:t>
      </w:r>
      <w:r>
        <w:rPr>
          <w:rFonts w:ascii="Verdana" w:hAnsi="Verdana"/>
          <w:b/>
          <w:sz w:val="19"/>
          <w:szCs w:val="19"/>
        </w:rPr>
        <w:t xml:space="preserve"> </w:t>
      </w:r>
    </w:p>
    <w:p w14:paraId="06B1FD7D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b/>
          <w:sz w:val="20"/>
          <w:szCs w:val="20"/>
        </w:rPr>
      </w:pPr>
    </w:p>
    <w:p w14:paraId="75565449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19"/>
          <w:szCs w:val="19"/>
        </w:rPr>
      </w:pPr>
      <w:r w:rsidRPr="002C79AC">
        <w:rPr>
          <w:rFonts w:ascii="Verdana" w:hAnsi="Verdana"/>
          <w:b/>
          <w:sz w:val="19"/>
          <w:szCs w:val="19"/>
          <w:u w:val="single"/>
        </w:rPr>
        <w:t>Ansprechp</w:t>
      </w:r>
      <w:r w:rsidR="002C79AC" w:rsidRPr="002C79AC">
        <w:rPr>
          <w:rFonts w:ascii="Verdana" w:hAnsi="Verdana"/>
          <w:b/>
          <w:sz w:val="19"/>
          <w:szCs w:val="19"/>
          <w:u w:val="single"/>
        </w:rPr>
        <w:t>erson</w:t>
      </w:r>
      <w:r w:rsidRPr="002C79AC">
        <w:rPr>
          <w:rFonts w:ascii="Verdana" w:hAnsi="Verdana"/>
          <w:sz w:val="19"/>
          <w:szCs w:val="19"/>
        </w:rPr>
        <w:t>: Viele Ansprechp</w:t>
      </w:r>
      <w:r w:rsidR="002C79AC" w:rsidRPr="002C79AC">
        <w:rPr>
          <w:rFonts w:ascii="Verdana" w:hAnsi="Verdana"/>
          <w:sz w:val="19"/>
          <w:szCs w:val="19"/>
        </w:rPr>
        <w:t>ersonen</w:t>
      </w:r>
      <w:r w:rsidRPr="002C79AC">
        <w:rPr>
          <w:rFonts w:ascii="Verdana" w:hAnsi="Verdana"/>
          <w:sz w:val="19"/>
          <w:szCs w:val="19"/>
        </w:rPr>
        <w:t xml:space="preserve"> sind ehrenamtlich tätig und während ihrer Berufstätigkeit für uns nicht zu </w:t>
      </w:r>
      <w:r>
        <w:rPr>
          <w:rFonts w:ascii="Verdana" w:hAnsi="Verdana"/>
          <w:sz w:val="19"/>
          <w:szCs w:val="19"/>
        </w:rPr>
        <w:t>erreichen. Bitte geben Sie Ihre Telefonnummer/-n an, unter der/denen Sie zwischen 8 und 16 Uhr zu erreichen sind, sowie Ihre E-Mailadresse, damit regelungsbedürftige Sachverhalte auch zeitnah geregelt werden können.</w:t>
      </w:r>
    </w:p>
    <w:p w14:paraId="0BEC7759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19"/>
          <w:szCs w:val="19"/>
        </w:rPr>
      </w:pPr>
    </w:p>
    <w:p w14:paraId="09AB4A82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  <w:u w:val="single"/>
        </w:rPr>
        <w:t>Bankverbindung / Kontoinhaber:</w:t>
      </w:r>
      <w:r>
        <w:rPr>
          <w:rFonts w:ascii="Verdana" w:hAnsi="Verdana"/>
          <w:sz w:val="19"/>
          <w:szCs w:val="19"/>
        </w:rPr>
        <w:t xml:space="preserve"> Es können keine Zuschüsse mehr auf private Konten gezahlt werden. Unabhängig vom möglichen Wechsel eines Schatzmeisters muss es ein festes Trägerkonto geben. Unsere Kämmerei legt eine sogenannte bleibende Geschäftspartner-nummer an, die auch in den Folgejahren verwendet wird. Richten Sie also bitte selbst</w:t>
      </w:r>
      <w:r w:rsidR="0010618F">
        <w:rPr>
          <w:rFonts w:ascii="Verdana" w:hAnsi="Verdana"/>
          <w:sz w:val="19"/>
          <w:szCs w:val="19"/>
        </w:rPr>
        <w:t>, falls noch nicht vorhanden,</w:t>
      </w:r>
      <w:r>
        <w:rPr>
          <w:rFonts w:ascii="Verdana" w:hAnsi="Verdana"/>
          <w:sz w:val="19"/>
          <w:szCs w:val="19"/>
        </w:rPr>
        <w:t xml:space="preserve"> für ihren Verein/Träger ein </w:t>
      </w:r>
      <w:r>
        <w:rPr>
          <w:rFonts w:ascii="Verdana" w:hAnsi="Verdana"/>
          <w:sz w:val="19"/>
          <w:szCs w:val="19"/>
          <w:u w:val="single"/>
        </w:rPr>
        <w:t>BLEIBENDES TRÄGERKONTO</w:t>
      </w:r>
      <w:r>
        <w:rPr>
          <w:rFonts w:ascii="Verdana" w:hAnsi="Verdana"/>
          <w:sz w:val="19"/>
          <w:szCs w:val="19"/>
        </w:rPr>
        <w:t xml:space="preserve"> ein. </w:t>
      </w:r>
    </w:p>
    <w:p w14:paraId="0B56010C" w14:textId="77777777" w:rsidR="00AA0E32" w:rsidRDefault="00AA0E32" w:rsidP="00AA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00"/>
        </w:tabs>
        <w:jc w:val="both"/>
        <w:rPr>
          <w:rFonts w:ascii="Verdana" w:hAnsi="Verdana"/>
          <w:sz w:val="19"/>
          <w:szCs w:val="19"/>
        </w:rPr>
      </w:pPr>
    </w:p>
    <w:p w14:paraId="7D72D617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398C1B0E" w14:textId="77777777" w:rsidR="00AA0E32" w:rsidRDefault="00AA0E32" w:rsidP="00AA0E32">
      <w:pPr>
        <w:tabs>
          <w:tab w:val="left" w:pos="4500"/>
        </w:tabs>
        <w:jc w:val="both"/>
        <w:rPr>
          <w:rFonts w:ascii="Verdana" w:hAnsi="Verdana"/>
          <w:sz w:val="20"/>
          <w:szCs w:val="20"/>
        </w:rPr>
      </w:pPr>
    </w:p>
    <w:p w14:paraId="4EF6B4BD" w14:textId="77777777" w:rsidR="00AA0E32" w:rsidRDefault="00AA0E32" w:rsidP="00AA0E32">
      <w:r>
        <w:rPr>
          <w:rFonts w:ascii="Verdana" w:hAnsi="Verdana"/>
          <w:b/>
          <w:sz w:val="19"/>
          <w:szCs w:val="19"/>
          <w:u w:val="single"/>
        </w:rPr>
        <w:t xml:space="preserve">Bitte heften Sie die einzelnen Blätter des Antrages einschließlich der </w:t>
      </w:r>
      <w:r w:rsidRPr="002C79AC">
        <w:rPr>
          <w:rFonts w:ascii="Verdana" w:hAnsi="Verdana"/>
          <w:b/>
          <w:sz w:val="19"/>
          <w:szCs w:val="19"/>
          <w:u w:val="single"/>
        </w:rPr>
        <w:t>Teilnehme</w:t>
      </w:r>
      <w:r w:rsidR="002C79AC" w:rsidRPr="002C79AC">
        <w:rPr>
          <w:rFonts w:ascii="Verdana" w:hAnsi="Verdana"/>
          <w:b/>
          <w:sz w:val="19"/>
          <w:szCs w:val="19"/>
          <w:u w:val="single"/>
        </w:rPr>
        <w:t>nden</w:t>
      </w:r>
      <w:r w:rsidRPr="002C79AC">
        <w:rPr>
          <w:rFonts w:ascii="Verdana" w:hAnsi="Verdana"/>
          <w:b/>
          <w:sz w:val="19"/>
          <w:szCs w:val="19"/>
          <w:u w:val="single"/>
        </w:rPr>
        <w:t>liste</w:t>
      </w:r>
      <w:r w:rsidR="008A5566" w:rsidRPr="002C79AC">
        <w:rPr>
          <w:rFonts w:ascii="Verdana" w:hAnsi="Verdana"/>
          <w:b/>
          <w:sz w:val="19"/>
          <w:szCs w:val="19"/>
          <w:u w:val="single"/>
        </w:rPr>
        <w:t xml:space="preserve"> </w:t>
      </w:r>
      <w:r w:rsidR="002C79AC" w:rsidRPr="002C79AC">
        <w:rPr>
          <w:rFonts w:ascii="Verdana" w:hAnsi="Verdana"/>
          <w:b/>
          <w:sz w:val="19"/>
          <w:szCs w:val="19"/>
          <w:u w:val="single"/>
        </w:rPr>
        <w:t>sowie</w:t>
      </w:r>
      <w:r w:rsidR="008A5566" w:rsidRPr="002C79AC">
        <w:rPr>
          <w:rFonts w:ascii="Verdana" w:hAnsi="Verdana"/>
          <w:b/>
          <w:sz w:val="19"/>
          <w:szCs w:val="19"/>
          <w:u w:val="single"/>
        </w:rPr>
        <w:t xml:space="preserve"> der unterschriebenen Standards</w:t>
      </w:r>
      <w:r w:rsidRPr="002C79AC">
        <w:rPr>
          <w:rFonts w:ascii="Verdana" w:hAnsi="Verdana"/>
          <w:b/>
          <w:sz w:val="19"/>
          <w:szCs w:val="19"/>
          <w:u w:val="single"/>
        </w:rPr>
        <w:t xml:space="preserve"> vor dem Versenden </w:t>
      </w:r>
      <w:r>
        <w:rPr>
          <w:rFonts w:ascii="Verdana" w:hAnsi="Verdana"/>
          <w:b/>
          <w:sz w:val="19"/>
          <w:szCs w:val="19"/>
          <w:u w:val="single"/>
        </w:rPr>
        <w:t>zusammen.</w:t>
      </w:r>
    </w:p>
    <w:p w14:paraId="69808987" w14:textId="77777777" w:rsidR="00AA0E32" w:rsidRDefault="00AA0E32" w:rsidP="00AA0E32">
      <w:pPr>
        <w:jc w:val="both"/>
      </w:pPr>
    </w:p>
    <w:p w14:paraId="0328FC34" w14:textId="77777777" w:rsidR="00C05DB6" w:rsidRDefault="00C05DB6"/>
    <w:sectPr w:rsidR="00C05D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DDE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ttachedTemplate r:id="rId1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7D"/>
    <w:rsid w:val="00035D31"/>
    <w:rsid w:val="0010618F"/>
    <w:rsid w:val="002A764E"/>
    <w:rsid w:val="002C33FD"/>
    <w:rsid w:val="002C79AC"/>
    <w:rsid w:val="002F2458"/>
    <w:rsid w:val="00366ED3"/>
    <w:rsid w:val="004E2134"/>
    <w:rsid w:val="005E5370"/>
    <w:rsid w:val="008161D5"/>
    <w:rsid w:val="0088689E"/>
    <w:rsid w:val="008A5566"/>
    <w:rsid w:val="008B1046"/>
    <w:rsid w:val="009F194D"/>
    <w:rsid w:val="00AA0E32"/>
    <w:rsid w:val="00B01E16"/>
    <w:rsid w:val="00C05DB6"/>
    <w:rsid w:val="00C92CD4"/>
    <w:rsid w:val="00CD2E52"/>
    <w:rsid w:val="00DC06E3"/>
    <w:rsid w:val="00E267C4"/>
    <w:rsid w:val="00E6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52D1"/>
  <w15:chartTrackingRefBased/>
  <w15:docId w15:val="{54874911-B267-46A1-8441-73FE20C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0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Default"/>
    <w:next w:val="Default"/>
    <w:link w:val="berschrift3Zchn"/>
    <w:semiHidden/>
    <w:unhideWhenUsed/>
    <w:qFormat/>
    <w:rsid w:val="00AA0E32"/>
    <w:pPr>
      <w:outlineLvl w:val="2"/>
    </w:pPr>
    <w:rPr>
      <w:rFonts w:cs="Times New Roman"/>
      <w:color w:val="au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semiHidden/>
    <w:rsid w:val="00AA0E32"/>
    <w:rPr>
      <w:rFonts w:ascii="NADDEP+TimesNewRoman,Bold" w:eastAsia="Times New Roman" w:hAnsi="NADDEP+TimesNewRoman,Bold" w:cs="Times New Roman"/>
      <w:sz w:val="24"/>
      <w:szCs w:val="24"/>
      <w:lang w:eastAsia="de-DE"/>
    </w:rPr>
  </w:style>
  <w:style w:type="paragraph" w:customStyle="1" w:styleId="Default">
    <w:name w:val="Default"/>
    <w:rsid w:val="00AA0E32"/>
    <w:pPr>
      <w:autoSpaceDE w:val="0"/>
      <w:autoSpaceDN w:val="0"/>
      <w:adjustRightInd w:val="0"/>
      <w:spacing w:after="0" w:line="240" w:lineRule="auto"/>
    </w:pPr>
    <w:rPr>
      <w:rFonts w:ascii="NADDEP+TimesNewRoman,Bold" w:eastAsia="Times New Roman" w:hAnsi="NADDEP+TimesNewRoman,Bold" w:cs="NADDEP+TimesNewRoman,Bold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rsid w:val="00AA0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efer02\AppData\Local\Temp\MicrosoftEdgeDownloads\697cde53-37fa-48cb-858f-f3df42c215e6\antrag_bildungsveranstaltung_ab_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49542555DBF54B885888A1FE27AA96" ma:contentTypeVersion="" ma:contentTypeDescription="Ein neues Dokument erstellen." ma:contentTypeScope="" ma:versionID="2312394683da5b71bc06c2e359ea32ac">
  <xsd:schema xmlns:xsd="http://www.w3.org/2001/XMLSchema" xmlns:xs="http://www.w3.org/2001/XMLSchema" xmlns:p="http://schemas.microsoft.com/office/2006/metadata/properties" xmlns:ns2="07c705bf-bf21-4230-9092-e359f44b71be" targetNamespace="http://schemas.microsoft.com/office/2006/metadata/properties" ma:root="true" ma:fieldsID="834204e4349ba841292a3778a4fa25bd" ns2:_="">
    <xsd:import namespace="07c705bf-bf21-4230-9092-e359f44b71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705bf-bf21-4230-9092-e359f44b71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F5DEA0-2AAE-4BDF-B4BD-0058AD5DF1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DAD865-D1B7-43E9-A295-0035ED1CA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705bf-bf21-4230-9092-e359f44b7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DBEB52-BDDF-4F91-957A-F8D964E439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antrag_bildungsveranstaltung_ab_2024.dotx</Template>
  <TotalTime>0</TotalTime>
  <Pages>3</Pages>
  <Words>652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Oberbergischer Kreis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Schäfer, Mandy</dc:creator>
  <cp:keywords/>
  <dc:description/>
  <cp:lastModifiedBy>Schäfer, Mandy</cp:lastModifiedBy>
  <cp:revision>1</cp:revision>
  <cp:lastPrinted>2023-10-19T04:55:00Z</cp:lastPrinted>
  <dcterms:created xsi:type="dcterms:W3CDTF">2026-10-01T11:32:00Z</dcterms:created>
  <dcterms:modified xsi:type="dcterms:W3CDTF">2026-10-01T11:32:00Z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0x010100E649542555DBF54B885888A1FE27AA96</vt:lpwstr>
  </property>
</Properties>
</file>