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07809" w14:textId="77777777" w:rsidR="00A33A4C" w:rsidRPr="00A57E71" w:rsidRDefault="00D80592">
      <w:pPr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 xml:space="preserve">Absender: </w:t>
      </w:r>
      <w:sdt>
        <w:sdtPr>
          <w:rPr>
            <w:rFonts w:ascii="Verdana" w:hAnsi="Verdana"/>
            <w:sz w:val="18"/>
            <w:szCs w:val="18"/>
          </w:rPr>
          <w:id w:val="-1772076606"/>
          <w:placeholder>
            <w:docPart w:val="8C91CCEE889B4D988460676A772804FE"/>
          </w:placeholder>
        </w:sdtPr>
        <w:sdtEndPr>
          <w:rPr>
            <w:sz w:val="20"/>
            <w:szCs w:val="20"/>
          </w:rPr>
        </w:sdtEndPr>
        <w:sdtContent>
          <w:r w:rsidR="00A11B6F">
            <w:rPr>
              <w:rFonts w:ascii="Verdana" w:hAnsi="Verdana"/>
              <w:sz w:val="18"/>
              <w:szCs w:val="18"/>
            </w:rPr>
            <w:tab/>
          </w:r>
          <w:r w:rsidR="00D61EA4">
            <w:tab/>
          </w:r>
          <w:r w:rsidR="00A11B6F">
            <w:tab/>
          </w:r>
          <w:r w:rsidR="00A11B6F">
            <w:rPr>
              <w:rFonts w:ascii="Verdana" w:hAnsi="Verdana"/>
              <w:sz w:val="18"/>
              <w:szCs w:val="18"/>
            </w:rPr>
            <w:tab/>
          </w:r>
          <w:r w:rsidR="00A11B6F">
            <w:rPr>
              <w:rFonts w:ascii="Verdana" w:hAnsi="Verdana"/>
              <w:sz w:val="18"/>
              <w:szCs w:val="18"/>
            </w:rPr>
            <w:tab/>
          </w:r>
        </w:sdtContent>
      </w:sdt>
    </w:p>
    <w:p w14:paraId="1289B010" w14:textId="77777777" w:rsidR="00D80592" w:rsidRDefault="00D80592" w:rsidP="006D0FEF">
      <w:pPr>
        <w:spacing w:after="0"/>
        <w:rPr>
          <w:rFonts w:ascii="Verdana" w:hAnsi="Verdana"/>
          <w:sz w:val="20"/>
          <w:szCs w:val="20"/>
          <w:u w:val="single"/>
        </w:rPr>
      </w:pPr>
    </w:p>
    <w:p w14:paraId="47341188" w14:textId="77777777" w:rsidR="00285CCC" w:rsidRPr="008A174F" w:rsidRDefault="00285CCC" w:rsidP="006D0FEF">
      <w:pPr>
        <w:spacing w:after="0"/>
        <w:rPr>
          <w:rFonts w:ascii="Verdana" w:hAnsi="Verdana"/>
          <w:sz w:val="20"/>
          <w:szCs w:val="20"/>
          <w:u w:val="single"/>
        </w:rPr>
      </w:pPr>
    </w:p>
    <w:p w14:paraId="33915F54" w14:textId="77777777" w:rsidR="00D80592" w:rsidRPr="00A57E71" w:rsidRDefault="00D80592" w:rsidP="00D80592">
      <w:pPr>
        <w:spacing w:after="0" w:line="240" w:lineRule="auto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 xml:space="preserve">An den </w:t>
      </w:r>
    </w:p>
    <w:p w14:paraId="6B02F9F2" w14:textId="77777777" w:rsidR="00D80592" w:rsidRPr="00A57E71" w:rsidRDefault="00D80592" w:rsidP="00D80592">
      <w:pPr>
        <w:spacing w:after="0" w:line="240" w:lineRule="auto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Oberbergischen Kreis</w:t>
      </w:r>
    </w:p>
    <w:p w14:paraId="6C3BB059" w14:textId="77777777" w:rsidR="00D80592" w:rsidRPr="00A57E71" w:rsidRDefault="00D80592" w:rsidP="00D80592">
      <w:pPr>
        <w:spacing w:after="0" w:line="240" w:lineRule="auto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Veterinär- und Lebensmittel-</w:t>
      </w:r>
    </w:p>
    <w:p w14:paraId="48E934DA" w14:textId="77777777" w:rsidR="00D80592" w:rsidRPr="00A57E71" w:rsidRDefault="00D80592" w:rsidP="00D80592">
      <w:pPr>
        <w:spacing w:after="0" w:line="240" w:lineRule="auto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überwachungsamt</w:t>
      </w:r>
    </w:p>
    <w:p w14:paraId="359D660A" w14:textId="77777777" w:rsidR="00D80592" w:rsidRPr="00A57E71" w:rsidRDefault="00285CCC" w:rsidP="00D80592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Stahlstr. 5</w:t>
      </w:r>
    </w:p>
    <w:p w14:paraId="7260551D" w14:textId="77777777" w:rsidR="00D80592" w:rsidRPr="00A57E71" w:rsidRDefault="00D80592" w:rsidP="00D80592">
      <w:pPr>
        <w:spacing w:after="0" w:line="240" w:lineRule="auto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5164</w:t>
      </w:r>
      <w:r w:rsidR="00285CCC">
        <w:rPr>
          <w:rFonts w:ascii="Verdana" w:hAnsi="Verdana"/>
          <w:sz w:val="20"/>
          <w:szCs w:val="20"/>
        </w:rPr>
        <w:t>5</w:t>
      </w:r>
      <w:r w:rsidRPr="00A57E71">
        <w:rPr>
          <w:rFonts w:ascii="Verdana" w:hAnsi="Verdana"/>
          <w:sz w:val="20"/>
          <w:szCs w:val="20"/>
        </w:rPr>
        <w:t xml:space="preserve"> Gummersbach</w:t>
      </w:r>
    </w:p>
    <w:p w14:paraId="74AE1E50" w14:textId="77777777" w:rsidR="00D80592" w:rsidRPr="00A57E71" w:rsidRDefault="00D80592">
      <w:pPr>
        <w:rPr>
          <w:rFonts w:ascii="Verdana" w:hAnsi="Verdana"/>
          <w:sz w:val="20"/>
          <w:szCs w:val="20"/>
        </w:rPr>
      </w:pPr>
    </w:p>
    <w:p w14:paraId="56CDC8BD" w14:textId="77777777" w:rsidR="00D80592" w:rsidRPr="00A57E71" w:rsidRDefault="00D80592" w:rsidP="00D80592">
      <w:pPr>
        <w:rPr>
          <w:rFonts w:ascii="Verdana" w:hAnsi="Verdana"/>
          <w:b/>
          <w:sz w:val="20"/>
          <w:szCs w:val="20"/>
        </w:rPr>
      </w:pPr>
      <w:r w:rsidRPr="00A57E71">
        <w:rPr>
          <w:rFonts w:ascii="Verdana" w:hAnsi="Verdana"/>
          <w:b/>
          <w:sz w:val="20"/>
          <w:szCs w:val="20"/>
        </w:rPr>
        <w:t>Antrag auf Übertragung der Entnahme von Proben zur Untersuchung auf Trichinen und die Kennzeichnung durch kundige Jäger gemäß § 6 Abs. 2 der Tierischen Lebensmittel-Überwachungsverordnung</w:t>
      </w:r>
    </w:p>
    <w:p w14:paraId="2F9AE73C" w14:textId="77777777" w:rsidR="00D80592" w:rsidRPr="00A57E71" w:rsidRDefault="00D80592" w:rsidP="00415DA5">
      <w:pPr>
        <w:jc w:val="both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Hiermit beantrage ich gemäß § 6 Abs. 2 der der Tierischen Lebensmittel-Über</w:t>
      </w:r>
      <w:r w:rsidR="00415DA5">
        <w:rPr>
          <w:rFonts w:ascii="Verdana" w:hAnsi="Verdana"/>
          <w:sz w:val="20"/>
          <w:szCs w:val="20"/>
        </w:rPr>
        <w:t>-</w:t>
      </w:r>
      <w:r w:rsidRPr="00A57E71">
        <w:rPr>
          <w:rFonts w:ascii="Verdana" w:hAnsi="Verdana"/>
          <w:sz w:val="20"/>
          <w:szCs w:val="20"/>
        </w:rPr>
        <w:t>wachungsverordnung die Übertragung der Entnahme von Proben zur Untersuchung auf Trichinen und die Kennzeichnung:</w:t>
      </w:r>
    </w:p>
    <w:p w14:paraId="64A5A3D7" w14:textId="77777777" w:rsidR="00895401" w:rsidRPr="00A57E71" w:rsidRDefault="00895401" w:rsidP="00D80592">
      <w:pPr>
        <w:rPr>
          <w:rFonts w:ascii="Verdana" w:hAnsi="Verdana"/>
          <w:sz w:val="20"/>
          <w:szCs w:val="20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895401" w:rsidRPr="00A57E71" w14:paraId="124D9D73" w14:textId="77777777" w:rsidTr="00A57E71">
        <w:trPr>
          <w:trHeight w:val="624"/>
        </w:trPr>
        <w:tc>
          <w:tcPr>
            <w:tcW w:w="3964" w:type="dxa"/>
          </w:tcPr>
          <w:p w14:paraId="418B4E0A" w14:textId="77777777" w:rsidR="00895401" w:rsidRPr="0029432D" w:rsidRDefault="00895401" w:rsidP="00D8059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Name, Vorname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-235405807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183DB4CB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1685FAAF" w14:textId="77777777" w:rsidTr="00A57E71">
        <w:trPr>
          <w:trHeight w:val="624"/>
        </w:trPr>
        <w:tc>
          <w:tcPr>
            <w:tcW w:w="3964" w:type="dxa"/>
          </w:tcPr>
          <w:p w14:paraId="469E061D" w14:textId="77777777" w:rsidR="00895401" w:rsidRPr="0029432D" w:rsidRDefault="00895401" w:rsidP="0089540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Geburtsdatum, -ort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1050740551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375D6F5C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4EFEDEDF" w14:textId="77777777" w:rsidTr="00A57E71">
        <w:trPr>
          <w:trHeight w:val="624"/>
        </w:trPr>
        <w:tc>
          <w:tcPr>
            <w:tcW w:w="3964" w:type="dxa"/>
          </w:tcPr>
          <w:p w14:paraId="2CEED262" w14:textId="77777777" w:rsidR="00895401" w:rsidRPr="0029432D" w:rsidRDefault="00895401" w:rsidP="00D8059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Straße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-861286585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6109C607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6995CDE6" w14:textId="77777777" w:rsidTr="00A57E71">
        <w:trPr>
          <w:trHeight w:val="624"/>
        </w:trPr>
        <w:tc>
          <w:tcPr>
            <w:tcW w:w="3964" w:type="dxa"/>
          </w:tcPr>
          <w:p w14:paraId="22B8F32B" w14:textId="77777777" w:rsidR="00895401" w:rsidRPr="0029432D" w:rsidRDefault="00895401" w:rsidP="00D8059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Postleitzahl, Wohnort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-653140653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2C559083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2D887B71" w14:textId="77777777" w:rsidTr="00A57E71">
        <w:trPr>
          <w:trHeight w:val="624"/>
        </w:trPr>
        <w:tc>
          <w:tcPr>
            <w:tcW w:w="3964" w:type="dxa"/>
          </w:tcPr>
          <w:p w14:paraId="3308E85E" w14:textId="77777777" w:rsidR="00895401" w:rsidRPr="0029432D" w:rsidRDefault="00895401" w:rsidP="00D8059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Telefon/ Telefax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1925996501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77C722A1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D0586" w:rsidRPr="00A57E71" w14:paraId="54D674F9" w14:textId="77777777" w:rsidTr="00A57E71">
        <w:trPr>
          <w:trHeight w:val="624"/>
        </w:trPr>
        <w:tc>
          <w:tcPr>
            <w:tcW w:w="3964" w:type="dxa"/>
          </w:tcPr>
          <w:p w14:paraId="67F468C1" w14:textId="77777777" w:rsidR="008D0586" w:rsidRPr="0029432D" w:rsidRDefault="008D0586" w:rsidP="00D8059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E-Mail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-1168552124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266391A0" w14:textId="77777777" w:rsidR="008D0586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630197FB" w14:textId="77777777" w:rsidTr="00A57E71">
        <w:trPr>
          <w:trHeight w:val="624"/>
        </w:trPr>
        <w:tc>
          <w:tcPr>
            <w:tcW w:w="3964" w:type="dxa"/>
          </w:tcPr>
          <w:p w14:paraId="42526A18" w14:textId="77777777" w:rsidR="00895401" w:rsidRPr="0029432D" w:rsidRDefault="00895401" w:rsidP="0089540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Jahresjagdschein erteilt am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1595206276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6EBCFB4C" w14:textId="77777777" w:rsidR="00895401" w:rsidRPr="0029432D" w:rsidRDefault="00D61EA4" w:rsidP="00D80592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24E937A8" w14:textId="77777777" w:rsidTr="00A57E71">
        <w:trPr>
          <w:trHeight w:val="624"/>
        </w:trPr>
        <w:tc>
          <w:tcPr>
            <w:tcW w:w="3964" w:type="dxa"/>
          </w:tcPr>
          <w:p w14:paraId="4F305E4F" w14:textId="77777777" w:rsidR="00895401" w:rsidRPr="0029432D" w:rsidRDefault="00895401" w:rsidP="00B50F7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Gültigkeit des Jagdscheines bis (Datum)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974099684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0D9EECA5" w14:textId="77777777" w:rsidR="00895401" w:rsidRPr="0029432D" w:rsidRDefault="00D61EA4" w:rsidP="00B50F7A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95401" w:rsidRPr="00A57E71" w14:paraId="50EB2937" w14:textId="77777777" w:rsidTr="00A57E71">
        <w:trPr>
          <w:trHeight w:val="624"/>
        </w:trPr>
        <w:tc>
          <w:tcPr>
            <w:tcW w:w="3964" w:type="dxa"/>
          </w:tcPr>
          <w:p w14:paraId="2208E6F9" w14:textId="77777777" w:rsidR="00895401" w:rsidRPr="0029432D" w:rsidRDefault="00895401" w:rsidP="00B50F7A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9432D">
              <w:rPr>
                <w:rFonts w:ascii="Verdana" w:hAnsi="Verdana"/>
                <w:b/>
                <w:bCs/>
                <w:sz w:val="20"/>
                <w:szCs w:val="20"/>
              </w:rPr>
              <w:t>Jagdbezirk</w:t>
            </w:r>
          </w:p>
        </w:tc>
        <w:sdt>
          <w:sdtPr>
            <w:rPr>
              <w:rFonts w:ascii="Verdana" w:hAnsi="Verdana"/>
              <w:sz w:val="18"/>
              <w:szCs w:val="18"/>
            </w:rPr>
            <w:id w:val="-736933089"/>
            <w:placeholder>
              <w:docPart w:val="8C91CCEE889B4D988460676A772804FE"/>
            </w:placeholder>
            <w:showingPlcHdr/>
          </w:sdtPr>
          <w:sdtEndPr/>
          <w:sdtContent>
            <w:tc>
              <w:tcPr>
                <w:tcW w:w="5103" w:type="dxa"/>
              </w:tcPr>
              <w:p w14:paraId="4A91A81C" w14:textId="77777777" w:rsidR="00895401" w:rsidRPr="0029432D" w:rsidRDefault="00D61EA4" w:rsidP="00B50F7A">
                <w:pPr>
                  <w:rPr>
                    <w:rFonts w:ascii="Verdana" w:hAnsi="Verdana"/>
                    <w:sz w:val="18"/>
                    <w:szCs w:val="18"/>
                  </w:rPr>
                </w:pPr>
                <w:r w:rsidRPr="00622BD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8990429" w14:textId="77777777" w:rsidR="00895401" w:rsidRPr="00A57E71" w:rsidRDefault="00895401" w:rsidP="00D80592">
      <w:pPr>
        <w:rPr>
          <w:rFonts w:ascii="Verdana" w:hAnsi="Verdana"/>
          <w:sz w:val="20"/>
          <w:szCs w:val="20"/>
        </w:rPr>
      </w:pPr>
    </w:p>
    <w:p w14:paraId="51418949" w14:textId="77777777" w:rsidR="00D80592" w:rsidRDefault="00895401" w:rsidP="00285CCC">
      <w:pPr>
        <w:jc w:val="both"/>
        <w:rPr>
          <w:rFonts w:ascii="Verdana" w:hAnsi="Verdana"/>
          <w:sz w:val="20"/>
          <w:szCs w:val="20"/>
        </w:rPr>
      </w:pPr>
      <w:r w:rsidRPr="00A57E71">
        <w:rPr>
          <w:rFonts w:ascii="Verdana" w:hAnsi="Verdana"/>
          <w:sz w:val="20"/>
          <w:szCs w:val="20"/>
        </w:rPr>
        <w:t>Den Nachweis über die Schulung, die zur Übertragung der Entnahme und der Kennzeichnung berechtigt, sowie eine Kopie des gültigen Jagdscheines füge ich als Anlage bei.</w:t>
      </w:r>
    </w:p>
    <w:p w14:paraId="5A3CA10A" w14:textId="77777777" w:rsidR="00247573" w:rsidRPr="00A57E71" w:rsidRDefault="00247573" w:rsidP="00285CCC">
      <w:pPr>
        <w:jc w:val="both"/>
        <w:rPr>
          <w:rFonts w:ascii="Verdana" w:hAnsi="Verdana"/>
          <w:sz w:val="20"/>
          <w:szCs w:val="20"/>
        </w:rPr>
      </w:pPr>
    </w:p>
    <w:sdt>
      <w:sdtPr>
        <w:rPr>
          <w:rFonts w:ascii="Verdana" w:hAnsi="Verdana"/>
          <w:sz w:val="20"/>
          <w:szCs w:val="20"/>
        </w:rPr>
        <w:id w:val="-1540124113"/>
        <w:placeholder>
          <w:docPart w:val="8C91CCEE889B4D988460676A772804FE"/>
        </w:placeholder>
        <w:showingPlcHdr/>
      </w:sdtPr>
      <w:sdtEndPr/>
      <w:sdtContent>
        <w:p w14:paraId="62FAEF92" w14:textId="77777777" w:rsidR="00895401" w:rsidRPr="00A57E71" w:rsidRDefault="00D61EA4" w:rsidP="00D80592">
          <w:pPr>
            <w:rPr>
              <w:rFonts w:ascii="Verdana" w:hAnsi="Verdana"/>
              <w:sz w:val="20"/>
              <w:szCs w:val="20"/>
            </w:rPr>
          </w:pPr>
          <w:r w:rsidRPr="00D61EA4">
            <w:rPr>
              <w:rStyle w:val="Platzhaltertext"/>
            </w:rPr>
            <w:t>Klicken oder tippen Sie hier, um Text einzugeben.</w:t>
          </w:r>
        </w:p>
      </w:sdtContent>
    </w:sdt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993"/>
        <w:gridCol w:w="4110"/>
      </w:tblGrid>
      <w:tr w:rsidR="00895401" w:rsidRPr="00A57E71" w14:paraId="6B81EB2B" w14:textId="77777777" w:rsidTr="00D61EA4"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4FC5A64E" w14:textId="77777777" w:rsidR="00895401" w:rsidRPr="00A57E71" w:rsidRDefault="00895401" w:rsidP="00D80592">
            <w:pPr>
              <w:rPr>
                <w:rFonts w:ascii="Verdana" w:hAnsi="Verdana"/>
                <w:sz w:val="20"/>
                <w:szCs w:val="20"/>
              </w:rPr>
            </w:pPr>
            <w:r w:rsidRPr="00A57E71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C89D83F" w14:textId="77777777" w:rsidR="00895401" w:rsidRPr="00A57E71" w:rsidRDefault="00895401" w:rsidP="00D8059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nil"/>
            </w:tcBorders>
          </w:tcPr>
          <w:p w14:paraId="7F39E7E3" w14:textId="77777777" w:rsidR="00895401" w:rsidRPr="00A57E71" w:rsidRDefault="00895401" w:rsidP="00D80592">
            <w:pPr>
              <w:rPr>
                <w:rFonts w:ascii="Verdana" w:hAnsi="Verdana"/>
                <w:sz w:val="20"/>
                <w:szCs w:val="20"/>
              </w:rPr>
            </w:pPr>
            <w:r w:rsidRPr="00A57E71">
              <w:rPr>
                <w:rFonts w:ascii="Verdana" w:hAnsi="Verdana"/>
                <w:sz w:val="20"/>
                <w:szCs w:val="20"/>
              </w:rPr>
              <w:t>Unterschrift</w:t>
            </w:r>
          </w:p>
        </w:tc>
      </w:tr>
    </w:tbl>
    <w:p w14:paraId="7227CCA0" w14:textId="77777777" w:rsidR="00895401" w:rsidRPr="00A57E71" w:rsidRDefault="00895401" w:rsidP="00285CCC">
      <w:pPr>
        <w:tabs>
          <w:tab w:val="left" w:pos="2985"/>
        </w:tabs>
        <w:rPr>
          <w:rFonts w:ascii="Verdana" w:hAnsi="Verdana"/>
          <w:sz w:val="20"/>
          <w:szCs w:val="20"/>
        </w:rPr>
      </w:pPr>
    </w:p>
    <w:sectPr w:rsidR="00895401" w:rsidRPr="00A57E71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A3EAE" w14:textId="77777777" w:rsidR="00B0673D" w:rsidRDefault="00B0673D" w:rsidP="00895401">
      <w:pPr>
        <w:spacing w:after="0" w:line="240" w:lineRule="auto"/>
      </w:pPr>
      <w:r>
        <w:separator/>
      </w:r>
    </w:p>
  </w:endnote>
  <w:endnote w:type="continuationSeparator" w:id="0">
    <w:p w14:paraId="31DA8C6E" w14:textId="77777777" w:rsidR="00B0673D" w:rsidRDefault="00B0673D" w:rsidP="0089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213B" w14:textId="77777777" w:rsidR="00895401" w:rsidRDefault="00895401" w:rsidP="00895401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BFF9D" w14:textId="77777777" w:rsidR="00B0673D" w:rsidRDefault="00B0673D" w:rsidP="00895401">
      <w:pPr>
        <w:spacing w:after="0" w:line="240" w:lineRule="auto"/>
      </w:pPr>
      <w:r>
        <w:separator/>
      </w:r>
    </w:p>
  </w:footnote>
  <w:footnote w:type="continuationSeparator" w:id="0">
    <w:p w14:paraId="22212D43" w14:textId="77777777" w:rsidR="00B0673D" w:rsidRDefault="00B0673D" w:rsidP="008954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revisionView w:inkAnnotations="0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73D"/>
    <w:rsid w:val="00247573"/>
    <w:rsid w:val="00285CCC"/>
    <w:rsid w:val="0029432D"/>
    <w:rsid w:val="00337A25"/>
    <w:rsid w:val="00415DA5"/>
    <w:rsid w:val="00524CF7"/>
    <w:rsid w:val="00542EDC"/>
    <w:rsid w:val="006D0FEF"/>
    <w:rsid w:val="00895401"/>
    <w:rsid w:val="008A174F"/>
    <w:rsid w:val="008D0586"/>
    <w:rsid w:val="009C6B6C"/>
    <w:rsid w:val="00A11B6F"/>
    <w:rsid w:val="00A33A4C"/>
    <w:rsid w:val="00A57E71"/>
    <w:rsid w:val="00B0673D"/>
    <w:rsid w:val="00B63A51"/>
    <w:rsid w:val="00BF5DA7"/>
    <w:rsid w:val="00D61EA4"/>
    <w:rsid w:val="00D80592"/>
    <w:rsid w:val="00F3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C3915"/>
  <w15:chartTrackingRefBased/>
  <w15:docId w15:val="{7AE3225B-00CA-44D0-B187-E926B1D6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95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9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95401"/>
  </w:style>
  <w:style w:type="paragraph" w:styleId="Fuzeile">
    <w:name w:val="footer"/>
    <w:basedOn w:val="Standard"/>
    <w:link w:val="FuzeileZchn"/>
    <w:uiPriority w:val="99"/>
    <w:unhideWhenUsed/>
    <w:rsid w:val="00895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5401"/>
  </w:style>
  <w:style w:type="character" w:styleId="Platzhaltertext">
    <w:name w:val="Placeholder Text"/>
    <w:basedOn w:val="Absatz-Standardschriftart"/>
    <w:uiPriority w:val="99"/>
    <w:semiHidden/>
    <w:rsid w:val="008D05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Fleischhygiene\Fleischbeschau\J&#228;gerschaft,%20Untere%20Jagdbeh&#246;rde\Registrierung,Beauftragung\Erlaubnis%20zur%20&#220;bertragung%20der%20Trichinenentnahme\Antrag%20auf%20&#220;bertragung%20%20der%20Entnahme%20von%20Trichinenproben%20Stand%207-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91CCEE889B4D988460676A772804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47120D-988B-4310-8C2C-41063CE7EB87}"/>
      </w:docPartPr>
      <w:docPartBody>
        <w:p w:rsidR="006A7130" w:rsidRDefault="006A7130">
          <w:pPr>
            <w:pStyle w:val="8C91CCEE889B4D988460676A772804FE"/>
          </w:pPr>
          <w:r w:rsidRPr="00622BD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30"/>
    <w:rsid w:val="00542EDC"/>
    <w:rsid w:val="006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customStyle="1" w:styleId="8C91CCEE889B4D988460676A772804FE">
    <w:name w:val="8C91CCEE889B4D988460676A772804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A7DB6-8B0C-4742-97A6-C6C19BDC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 auf Übertragung  der Entnahme von Trichinenproben Stand 7-2026.dotx</Template>
  <TotalTime>0</TotalTime>
  <Pages>1</Pages>
  <Words>190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Oberbergischer Kreis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Schätzmüller, Birgit</dc:creator>
  <cp:keywords/>
  <dc:description/>
  <cp:lastModifiedBy>Schätzmüller, Birgit</cp:lastModifiedBy>
  <cp:revision>1</cp:revision>
  <cp:lastPrinted>2026-07-01T10:05:00Z</cp:lastPrinted>
  <dcterms:created xsi:type="dcterms:W3CDTF">2026-10-08T06:00:00Z</dcterms:created>
  <dcterms:modified xsi:type="dcterms:W3CDTF">2026-10-08T06:30:00Z</dcterms:modified>
</cp:coreProperties>
</file>